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9A0" w:rsidRDefault="005E59A0" w:rsidP="003245AB">
      <w:pPr>
        <w:jc w:val="center"/>
        <w:rPr>
          <w:lang w:val="en-US"/>
        </w:rPr>
      </w:pPr>
      <w:r>
        <w:t xml:space="preserve">  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logo" style="width:221.25pt;height:101.25pt;visibility:visible">
            <v:imagedata r:id="rId5" o:title=""/>
          </v:shape>
        </w:pict>
      </w:r>
    </w:p>
    <w:p w:rsidR="005E59A0" w:rsidRDefault="005E59A0" w:rsidP="003245AB">
      <w:pPr>
        <w:jc w:val="center"/>
        <w:rPr>
          <w:rFonts w:ascii="ItalicT" w:hAnsi="ItalicT" w:cs="ItalicT"/>
          <w:b/>
        </w:rPr>
      </w:pPr>
      <w:r w:rsidRPr="00AB4580">
        <w:rPr>
          <w:rFonts w:ascii="ItalicT" w:hAnsi="ItalicT" w:cs="ItalicT"/>
          <w:b/>
        </w:rPr>
        <w:t xml:space="preserve"> ресторан домашней кухни</w:t>
      </w:r>
    </w:p>
    <w:p w:rsidR="005E59A0" w:rsidRPr="00AB4580" w:rsidRDefault="005E59A0" w:rsidP="00D32588">
      <w:pPr>
        <w:jc w:val="both"/>
        <w:rPr>
          <w:rFonts w:ascii="ItalicT" w:hAnsi="ItalicT" w:cs="ItalicT"/>
          <w:b/>
        </w:rPr>
      </w:pPr>
      <w:r>
        <w:rPr>
          <w:rFonts w:ascii="ItalicT" w:hAnsi="ItalicT" w:cs="ItalicT"/>
          <w:b/>
        </w:rPr>
        <w:t xml:space="preserve">  </w:t>
      </w:r>
      <w:r w:rsidRPr="00B37849">
        <w:rPr>
          <w:rFonts w:ascii="ItalicT" w:hAnsi="ItalicT" w:cs="ItalicT"/>
          <w:b/>
          <w:noProof/>
        </w:rPr>
        <w:pict>
          <v:shape id="Рисунок 10" o:spid="_x0000_i1026" type="#_x0000_t75" style="width:143.25pt;height:19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">
            <v:imagedata r:id="rId6" o:title="" croptop="-330f" cropbottom="-452f" cropright="-276f"/>
            <o:lock v:ext="edit" aspectratio="f"/>
          </v:shape>
        </w:pict>
      </w:r>
      <w:r w:rsidRPr="00B37849">
        <w:rPr>
          <w:rFonts w:ascii="ItalicT" w:hAnsi="ItalicT" w:cs="ItalicT"/>
          <w:b/>
          <w:noProof/>
        </w:rPr>
        <w:pict>
          <v:shape id="Рисунок 11" o:spid="_x0000_i1027" type="#_x0000_t75" style="width:143.25pt;height:19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">
            <v:imagedata r:id="rId7" o:title="" croptop="-330f" cropbottom="-452f" cropright="-276f"/>
            <o:lock v:ext="edit" aspectratio="f"/>
          </v:shape>
        </w:pict>
      </w:r>
      <w:r w:rsidRPr="00B37849">
        <w:rPr>
          <w:rFonts w:ascii="ItalicT" w:hAnsi="ItalicT" w:cs="ItalicT"/>
          <w:b/>
          <w:noProof/>
        </w:rPr>
        <w:pict>
          <v:shape id="Рисунок 12" o:spid="_x0000_i1028" type="#_x0000_t75" style="width:143.25pt;height:191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">
            <v:imagedata r:id="rId8" o:title="" croptop="-330f" cropbottom="-452f" cropright="-276f"/>
            <o:lock v:ext="edit" aspectratio="f"/>
          </v:shape>
        </w:pict>
      </w:r>
    </w:p>
    <w:p w:rsidR="005E59A0" w:rsidRDefault="005E59A0"/>
    <w:p w:rsidR="005E59A0" w:rsidRPr="00D10115" w:rsidRDefault="005E59A0" w:rsidP="00027837">
      <w:pPr>
        <w:rPr>
          <w:rFonts w:ascii="Verdana" w:hAnsi="Verdana"/>
          <w:b/>
          <w:i/>
        </w:rPr>
      </w:pPr>
      <w:r>
        <w:rPr>
          <w:b/>
          <w:i/>
        </w:rPr>
        <w:t xml:space="preserve">                 </w:t>
      </w:r>
      <w:r w:rsidRPr="00D10115">
        <w:rPr>
          <w:b/>
          <w:i/>
        </w:rPr>
        <w:t xml:space="preserve"> Корпоративный Новый Год 2014 в ресторане «Дольче Амаро»</w:t>
      </w:r>
    </w:p>
    <w:p w:rsidR="005E59A0" w:rsidRDefault="005E59A0" w:rsidP="00027837">
      <w:pPr>
        <w:rPr>
          <w:rFonts w:ascii="Verdana" w:hAnsi="Verdana"/>
          <w:i/>
          <w:sz w:val="20"/>
          <w:szCs w:val="20"/>
        </w:rPr>
      </w:pPr>
    </w:p>
    <w:p w:rsidR="005E59A0" w:rsidRDefault="005E59A0" w:rsidP="00027837">
      <w:pPr>
        <w:rPr>
          <w:rFonts w:ascii="Verdana" w:hAnsi="Verdana"/>
          <w:i/>
          <w:sz w:val="20"/>
          <w:szCs w:val="20"/>
        </w:rPr>
      </w:pPr>
    </w:p>
    <w:p w:rsidR="005E59A0" w:rsidRPr="00966790" w:rsidRDefault="005E59A0" w:rsidP="00027837">
      <w:pPr>
        <w:rPr>
          <w:rFonts w:ascii="Verdana" w:hAnsi="Verdana"/>
          <w:i/>
          <w:sz w:val="20"/>
          <w:szCs w:val="20"/>
        </w:rPr>
      </w:pPr>
      <w:r w:rsidRPr="00966790">
        <w:rPr>
          <w:rFonts w:ascii="Verdana" w:hAnsi="Verdana"/>
          <w:i/>
          <w:sz w:val="20"/>
          <w:szCs w:val="20"/>
        </w:rPr>
        <w:t xml:space="preserve">Новый год, пожалуй, самый любимый и долгожданный праздник, как для детей, так и для взрослых. А еще это одно из важнейших мероприятий в календаре праздников любой компании. </w:t>
      </w:r>
      <w:r w:rsidRPr="00966790">
        <w:rPr>
          <w:rFonts w:ascii="Verdana" w:hAnsi="Verdana"/>
          <w:i/>
          <w:sz w:val="20"/>
          <w:szCs w:val="20"/>
          <w:lang w:val="en-US"/>
        </w:rPr>
        <w:t>DolceAmaro</w:t>
      </w:r>
      <w:r w:rsidRPr="00966790">
        <w:rPr>
          <w:rFonts w:ascii="Verdana" w:hAnsi="Verdana"/>
          <w:i/>
          <w:sz w:val="20"/>
          <w:szCs w:val="20"/>
        </w:rPr>
        <w:t xml:space="preserve"> предлагает отметить корпоративный новый год в теплой атмосфере с заботливым обслуживанием и разнообразным домашним меню.</w:t>
      </w:r>
    </w:p>
    <w:p w:rsidR="005E59A0" w:rsidRDefault="005E59A0">
      <w:pPr>
        <w:rPr>
          <w:rFonts w:ascii="Verdana" w:hAnsi="Verdana"/>
          <w:sz w:val="20"/>
          <w:szCs w:val="20"/>
        </w:rPr>
      </w:pPr>
    </w:p>
    <w:p w:rsidR="005E59A0" w:rsidRDefault="005E59A0">
      <w:pPr>
        <w:rPr>
          <w:rFonts w:ascii="Verdana" w:hAnsi="Verdana"/>
          <w:sz w:val="20"/>
          <w:szCs w:val="20"/>
        </w:rPr>
      </w:pPr>
    </w:p>
    <w:p w:rsidR="005E59A0" w:rsidRDefault="005E59A0">
      <w:pPr>
        <w:rPr>
          <w:rFonts w:ascii="Verdana" w:hAnsi="Verdana"/>
          <w:sz w:val="20"/>
          <w:szCs w:val="20"/>
        </w:rPr>
      </w:pPr>
    </w:p>
    <w:p w:rsidR="005E59A0" w:rsidRPr="00850FF8" w:rsidRDefault="005E59A0">
      <w:pPr>
        <w:rPr>
          <w:rFonts w:ascii="Verdana" w:hAnsi="Verdana"/>
          <w:sz w:val="20"/>
          <w:szCs w:val="20"/>
        </w:rPr>
      </w:pPr>
    </w:p>
    <w:p w:rsidR="005E59A0" w:rsidRDefault="005E59A0" w:rsidP="00027837">
      <w:pPr>
        <w:rPr>
          <w:rFonts w:ascii="Verdana" w:hAnsi="Verdana"/>
          <w:b/>
          <w:i/>
          <w:sz w:val="20"/>
          <w:szCs w:val="20"/>
        </w:rPr>
      </w:pPr>
    </w:p>
    <w:p w:rsidR="005E59A0" w:rsidRDefault="005E59A0" w:rsidP="00027837">
      <w:pPr>
        <w:rPr>
          <w:rFonts w:ascii="Verdana" w:hAnsi="Verdana"/>
          <w:b/>
          <w:i/>
          <w:sz w:val="20"/>
          <w:szCs w:val="20"/>
        </w:rPr>
      </w:pPr>
    </w:p>
    <w:p w:rsidR="005E59A0" w:rsidRDefault="005E59A0" w:rsidP="00027837">
      <w:pPr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 xml:space="preserve">Наши </w:t>
      </w:r>
      <w:r w:rsidRPr="00986B06">
        <w:rPr>
          <w:rFonts w:ascii="Verdana" w:hAnsi="Verdana"/>
          <w:b/>
          <w:i/>
          <w:sz w:val="20"/>
          <w:szCs w:val="20"/>
        </w:rPr>
        <w:t>пр</w:t>
      </w:r>
      <w:r>
        <w:rPr>
          <w:rFonts w:ascii="Verdana" w:hAnsi="Verdana"/>
          <w:b/>
          <w:i/>
          <w:sz w:val="20"/>
          <w:szCs w:val="20"/>
        </w:rPr>
        <w:t>е</w:t>
      </w:r>
      <w:r w:rsidRPr="00986B06">
        <w:rPr>
          <w:rFonts w:ascii="Verdana" w:hAnsi="Verdana"/>
          <w:b/>
          <w:i/>
          <w:sz w:val="20"/>
          <w:szCs w:val="20"/>
        </w:rPr>
        <w:t>имуще</w:t>
      </w:r>
      <w:r>
        <w:rPr>
          <w:rFonts w:ascii="Verdana" w:hAnsi="Verdana"/>
          <w:b/>
          <w:i/>
          <w:sz w:val="20"/>
          <w:szCs w:val="20"/>
        </w:rPr>
        <w:t>с</w:t>
      </w:r>
      <w:r w:rsidRPr="00986B06">
        <w:rPr>
          <w:rFonts w:ascii="Verdana" w:hAnsi="Verdana"/>
          <w:b/>
          <w:i/>
          <w:sz w:val="20"/>
          <w:szCs w:val="20"/>
        </w:rPr>
        <w:t>тв</w:t>
      </w:r>
      <w:r>
        <w:rPr>
          <w:rFonts w:ascii="Verdana" w:hAnsi="Verdana"/>
          <w:b/>
          <w:i/>
          <w:sz w:val="20"/>
          <w:szCs w:val="20"/>
        </w:rPr>
        <w:t>а</w:t>
      </w:r>
      <w:r w:rsidRPr="00966790">
        <w:rPr>
          <w:rFonts w:ascii="Verdana" w:hAnsi="Verdana"/>
          <w:b/>
          <w:i/>
          <w:sz w:val="20"/>
          <w:szCs w:val="20"/>
        </w:rPr>
        <w:t>:</w:t>
      </w:r>
    </w:p>
    <w:p w:rsidR="005E59A0" w:rsidRDefault="005E59A0" w:rsidP="00027837">
      <w:pPr>
        <w:rPr>
          <w:rFonts w:ascii="Verdana" w:hAnsi="Verdana"/>
          <w:b/>
          <w:i/>
          <w:sz w:val="20"/>
          <w:szCs w:val="20"/>
        </w:rPr>
      </w:pPr>
    </w:p>
    <w:p w:rsidR="005E59A0" w:rsidRPr="00D10115" w:rsidRDefault="005E59A0" w:rsidP="00027837">
      <w:pPr>
        <w:rPr>
          <w:rFonts w:ascii="Verdana" w:hAnsi="Verdana"/>
          <w:sz w:val="20"/>
          <w:szCs w:val="20"/>
        </w:rPr>
      </w:pPr>
      <w:r w:rsidRPr="00D10115">
        <w:rPr>
          <w:rFonts w:ascii="Verdana" w:hAnsi="Verdana"/>
          <w:sz w:val="20"/>
          <w:szCs w:val="20"/>
        </w:rPr>
        <w:t>-Мы находимся на Петроградской стороне, всего в 10 минутах от</w:t>
      </w:r>
      <w:r>
        <w:rPr>
          <w:rFonts w:ascii="Verdana" w:hAnsi="Verdana"/>
          <w:sz w:val="20"/>
          <w:szCs w:val="20"/>
        </w:rPr>
        <w:t xml:space="preserve"> </w:t>
      </w:r>
      <w:r w:rsidRPr="00D10115">
        <w:rPr>
          <w:rFonts w:ascii="Verdana" w:hAnsi="Verdana"/>
          <w:sz w:val="20"/>
          <w:szCs w:val="20"/>
        </w:rPr>
        <w:t>центра!!!</w:t>
      </w:r>
    </w:p>
    <w:p w:rsidR="005E59A0" w:rsidRPr="00966790" w:rsidRDefault="005E59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варианты праздничных меню от </w:t>
      </w:r>
      <w:r w:rsidRPr="00B819C8">
        <w:rPr>
          <w:rFonts w:ascii="Verdana" w:hAnsi="Verdana"/>
          <w:b/>
          <w:sz w:val="20"/>
          <w:szCs w:val="20"/>
        </w:rPr>
        <w:t>2000 р.</w:t>
      </w:r>
    </w:p>
    <w:p w:rsidR="005E59A0" w:rsidRPr="00966790" w:rsidRDefault="005E59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двухуровневый зал</w:t>
      </w:r>
      <w:r w:rsidRPr="00966790">
        <w:rPr>
          <w:rFonts w:ascii="Verdana" w:hAnsi="Verdana"/>
          <w:sz w:val="20"/>
          <w:szCs w:val="20"/>
        </w:rPr>
        <w:t xml:space="preserve"> 110 посадочных мест</w:t>
      </w:r>
    </w:p>
    <w:p w:rsidR="005E59A0" w:rsidRPr="00966790" w:rsidRDefault="005E59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фуршет</w:t>
      </w:r>
      <w:r w:rsidRPr="00966790">
        <w:rPr>
          <w:rFonts w:ascii="Verdana" w:hAnsi="Verdana"/>
          <w:sz w:val="20"/>
          <w:szCs w:val="20"/>
        </w:rPr>
        <w:t xml:space="preserve"> 300 персон</w:t>
      </w:r>
    </w:p>
    <w:p w:rsidR="005E59A0" w:rsidRPr="00966790" w:rsidRDefault="005E59A0">
      <w:pPr>
        <w:rPr>
          <w:rFonts w:ascii="Verdana" w:hAnsi="Verdana"/>
          <w:sz w:val="20"/>
          <w:szCs w:val="20"/>
        </w:rPr>
      </w:pPr>
      <w:r w:rsidRPr="00966790">
        <w:rPr>
          <w:rFonts w:ascii="Verdana" w:hAnsi="Verdana"/>
          <w:sz w:val="20"/>
          <w:szCs w:val="20"/>
        </w:rPr>
        <w:t>- удобная охраняемая парковка</w:t>
      </w:r>
    </w:p>
    <w:p w:rsidR="005E59A0" w:rsidRPr="00966790" w:rsidRDefault="005E59A0">
      <w:pPr>
        <w:rPr>
          <w:rFonts w:ascii="Verdana" w:hAnsi="Verdana"/>
          <w:sz w:val="20"/>
          <w:szCs w:val="20"/>
        </w:rPr>
      </w:pPr>
      <w:r w:rsidRPr="00966790">
        <w:rPr>
          <w:rFonts w:ascii="Verdana" w:hAnsi="Verdana"/>
          <w:sz w:val="20"/>
          <w:szCs w:val="20"/>
        </w:rPr>
        <w:t>- индивидуальный творческий подход к организации каждого мероприятия</w:t>
      </w:r>
    </w:p>
    <w:p w:rsidR="005E59A0" w:rsidRPr="00966790" w:rsidRDefault="005E59A0">
      <w:pPr>
        <w:rPr>
          <w:rFonts w:ascii="Verdana" w:hAnsi="Verdana"/>
          <w:sz w:val="20"/>
          <w:szCs w:val="20"/>
        </w:rPr>
      </w:pPr>
      <w:r w:rsidRPr="00966790">
        <w:rPr>
          <w:rFonts w:ascii="Verdana" w:hAnsi="Verdana"/>
          <w:sz w:val="20"/>
          <w:szCs w:val="20"/>
        </w:rPr>
        <w:t>- новогоднее украшение зала</w:t>
      </w:r>
    </w:p>
    <w:p w:rsidR="005E59A0" w:rsidRDefault="005E59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возможность использования прилегающего к ресторану конференц-зала для официальной части вашего праздника</w:t>
      </w:r>
    </w:p>
    <w:p w:rsidR="005E59A0" w:rsidRPr="00966790" w:rsidRDefault="005E59A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-Гибкая система скидок и подарки при оформлении заказа</w:t>
      </w:r>
    </w:p>
    <w:p w:rsidR="005E59A0" w:rsidRPr="00073B9B" w:rsidRDefault="005E59A0">
      <w:pPr>
        <w:rPr>
          <w:rFonts w:ascii="Verdana" w:hAnsi="Verdana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Pr="00926188" w:rsidRDefault="005E59A0" w:rsidP="0024375E">
      <w:pPr>
        <w:jc w:val="center"/>
        <w:rPr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24375E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Pr="006770B5" w:rsidRDefault="005E59A0" w:rsidP="0024375E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  <w:r w:rsidRPr="006770B5"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  <w:t>Вариант меню</w:t>
      </w:r>
      <w:r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  <w:t xml:space="preserve"> №</w:t>
      </w:r>
      <w:r w:rsidRPr="006770B5"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  <w:t xml:space="preserve"> 1</w:t>
      </w:r>
    </w:p>
    <w:p w:rsidR="005E59A0" w:rsidRPr="00397D61" w:rsidRDefault="005E59A0" w:rsidP="0024375E">
      <w:pPr>
        <w:rPr>
          <w:rStyle w:val="apple-style-span"/>
          <w:rFonts w:ascii="Verdana" w:hAnsi="Verdana"/>
        </w:rPr>
      </w:pPr>
      <w:r>
        <w:rPr>
          <w:noProof/>
        </w:rPr>
        <w:pict>
          <v:rect id="Rectangle 2" o:spid="_x0000_s1026" style="position:absolute;margin-left:-27pt;margin-top:12.15pt;width:7in;height:495.2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"/>
        </w:pict>
      </w:r>
    </w:p>
    <w:p w:rsidR="005E59A0" w:rsidRPr="00C618E5" w:rsidRDefault="005E59A0" w:rsidP="0024375E">
      <w:pPr>
        <w:jc w:val="center"/>
        <w:rPr>
          <w:rFonts w:ascii="Verdana" w:hAnsi="Verdana"/>
          <w:i/>
          <w:sz w:val="16"/>
          <w:szCs w:val="16"/>
        </w:rPr>
      </w:pPr>
      <w:r w:rsidRPr="00C618E5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Холодные закуски</w:t>
      </w:r>
    </w:p>
    <w:p w:rsidR="005E59A0" w:rsidRPr="001767FE" w:rsidRDefault="005E59A0" w:rsidP="0024375E">
      <w:pP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Ростбиф домашний</w:t>
      </w:r>
      <w:r w:rsidRPr="00575867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(Ломтики сочной говядины запеченной с розмарином , подается с пряным  соусом из красного вина) 30/15 гр.</w:t>
      </w: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Рыбное ассорти</w:t>
      </w:r>
      <w:r w:rsidRPr="00575867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(Ломтики форели шеф-посола, подкопченного палтуса и лосося холодного копчения , сервированные каперсами, оливками и лимоном ) 30/30 гр.</w:t>
      </w: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Салат Оливье с цыпленком</w:t>
      </w:r>
      <w:r w:rsidRPr="00575867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(Классический Новогодний салат с копченным цыпленком , свежими овощами, зеленым горошком и зеленью, заправленный легким домашним майонезом) 95/15гр.</w:t>
      </w: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Салат 3 сыра</w:t>
      </w:r>
      <w:r w:rsidRPr="00575867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(Легкий салат из свежих садовых овощей с тремя видами сыра и с ломтиками сладкой груши , заправленный душистым оливковым маслом с кремом  бальзамиком)  30/10/70гр.</w:t>
      </w: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Домашняя закуска «под водочку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>»(Нежное филе сельди слабой соли с лучком и отварным картофелем со свежей ароматной зеленью)60/40/10</w:t>
      </w:r>
    </w:p>
    <w:p w:rsidR="005E59A0" w:rsidRPr="00575867" w:rsidRDefault="005E59A0" w:rsidP="0024375E">
      <w:pP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Овощи Арлекино</w:t>
      </w:r>
      <w:r w:rsidRPr="00575867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(Микс из свежих овощей приправленный  оливковым  маслом с добавлением душистых Итальянских трав и специй ) 100/10 гр.</w:t>
      </w:r>
    </w:p>
    <w:p w:rsidR="005E59A0" w:rsidRPr="00575867" w:rsidRDefault="005E59A0" w:rsidP="0024375E">
      <w:pPr>
        <w:rPr>
          <w:rStyle w:val="apple-style-span"/>
          <w:rFonts w:ascii="Verdana" w:hAnsi="Verdana"/>
          <w:sz w:val="16"/>
          <w:szCs w:val="16"/>
        </w:rPr>
      </w:pPr>
    </w:p>
    <w:p w:rsidR="005E59A0" w:rsidRPr="00575867" w:rsidRDefault="005E59A0" w:rsidP="00C7571F">
      <w:pPr>
        <w:rPr>
          <w:rFonts w:ascii="Verdana" w:hAnsi="Verdana"/>
          <w:i/>
          <w:sz w:val="16"/>
          <w:szCs w:val="16"/>
        </w:rPr>
      </w:pPr>
      <w:r w:rsidRPr="00575867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 xml:space="preserve">                                                                      Горячие закуски</w:t>
      </w:r>
    </w:p>
    <w:p w:rsidR="005E59A0" w:rsidRPr="001767FE" w:rsidRDefault="005E59A0" w:rsidP="0024375E">
      <w:pPr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</w:pP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Овощная</w:t>
      </w:r>
      <w:r w:rsidRPr="001767FE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 лазанья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 xml:space="preserve"> (Вегетарианская лазанья с сочными овощами и нежным соусом бешамель , запеченная под сыром Моцарелла)100/20гр.</w:t>
      </w:r>
    </w:p>
    <w:p w:rsidR="005E59A0" w:rsidRPr="00575867" w:rsidRDefault="005E59A0" w:rsidP="0024375E">
      <w:pP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Польпетто а-ла  Романо</w:t>
      </w:r>
      <w:r w:rsidRPr="00575867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(Нежные мясные шарики, томленые в густом  томатном соусе с ароматными травами) 100/50 гр.</w:t>
      </w:r>
    </w:p>
    <w:p w:rsidR="005E59A0" w:rsidRPr="00575867" w:rsidRDefault="005E59A0" w:rsidP="0024375E">
      <w:pPr>
        <w:jc w:val="center"/>
        <w:rPr>
          <w:rStyle w:val="apple-style-span"/>
          <w:rFonts w:ascii="Verdana" w:hAnsi="Verdana"/>
          <w:i/>
          <w:sz w:val="16"/>
          <w:szCs w:val="16"/>
        </w:rPr>
      </w:pP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Фруктовый сорбет для освежения вкуса 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>30гр.</w:t>
      </w:r>
    </w:p>
    <w:p w:rsidR="005E59A0" w:rsidRPr="00575867" w:rsidRDefault="005E59A0" w:rsidP="0024375E">
      <w:pPr>
        <w:jc w:val="center"/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</w:pPr>
    </w:p>
    <w:p w:rsidR="005E59A0" w:rsidRPr="00575867" w:rsidRDefault="005E59A0" w:rsidP="0024375E">
      <w:pPr>
        <w:jc w:val="center"/>
        <w:rPr>
          <w:rFonts w:ascii="Verdana" w:hAnsi="Verdana"/>
          <w:i/>
          <w:sz w:val="16"/>
          <w:szCs w:val="16"/>
        </w:rPr>
      </w:pPr>
      <w:r w:rsidRPr="00575867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Горячее на выбор</w:t>
      </w:r>
    </w:p>
    <w:p w:rsidR="005E59A0" w:rsidRPr="001767FE" w:rsidRDefault="005E59A0" w:rsidP="0024375E">
      <w:pPr>
        <w:rPr>
          <w:rStyle w:val="apple-style-span"/>
          <w:rFonts w:ascii="Verdana" w:hAnsi="Verdana"/>
          <w:sz w:val="16"/>
          <w:szCs w:val="16"/>
        </w:rPr>
      </w:pPr>
      <w:r w:rsidRPr="001767FE">
        <w:rPr>
          <w:rFonts w:ascii="Verdana" w:hAnsi="Verdana" w:cs="Tahoma"/>
          <w:b/>
          <w:color w:val="000000"/>
          <w:sz w:val="16"/>
          <w:szCs w:val="16"/>
          <w:shd w:val="clear" w:color="auto" w:fill="FFFFFF"/>
        </w:rPr>
        <w:br/>
      </w:r>
      <w:r w:rsidRPr="001767FE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Медальоны из свинины</w:t>
      </w:r>
      <w:r w:rsidRPr="001767FE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 w:rsidRPr="001767FE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с грибным соусом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(Нежные медальоны обжаренные на оливковом масле и томленые в грибном соусе, подаются с двумя гарнирами: картофе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ль «Дофинуа» и свежие овощи ( броколли и цветная капуста)  запеченные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под шапочкой сыра Моцарелла) 100/50/50/50гр.</w:t>
      </w: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  <w:t xml:space="preserve">                                                                               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или</w:t>
      </w: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Щучьи котлеты с картофельным пюре 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>(Сочные домашние котлеты из</w:t>
      </w:r>
      <w:r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 xml:space="preserve"> филе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 xml:space="preserve"> щуки с белым винным соусом, подаются с воздушным картофельным пюре)</w:t>
      </w:r>
      <w:r w:rsidRPr="001767FE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100/100/50 гр.</w:t>
      </w:r>
    </w:p>
    <w:p w:rsidR="005E59A0" w:rsidRPr="00575867" w:rsidRDefault="005E59A0" w:rsidP="0024375E">
      <w:pPr>
        <w:jc w:val="center"/>
        <w:rPr>
          <w:rFonts w:ascii="Verdana" w:hAnsi="Verdana"/>
          <w:i/>
          <w:sz w:val="16"/>
          <w:szCs w:val="16"/>
        </w:rPr>
      </w:pPr>
      <w:r w:rsidRPr="00575867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Десерты на выбор</w:t>
      </w:r>
    </w:p>
    <w:p w:rsidR="005E59A0" w:rsidRPr="00575867" w:rsidRDefault="005E59A0" w:rsidP="0024375E">
      <w:pPr>
        <w:spacing w:after="240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575867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Йогуртовый торт </w:t>
      </w:r>
      <w:r w:rsidRPr="00575867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100 гр</w:t>
      </w:r>
    </w:p>
    <w:p w:rsidR="005E59A0" w:rsidRPr="00575867" w:rsidRDefault="005E59A0" w:rsidP="0024375E">
      <w:pPr>
        <w:spacing w:after="240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1767FE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Грушевая Шарлотка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100гр</w:t>
      </w:r>
    </w:p>
    <w:p w:rsidR="005E59A0" w:rsidRPr="00575867" w:rsidRDefault="005E59A0" w:rsidP="0024375E">
      <w:pPr>
        <w:spacing w:after="240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1767FE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Торт Эстерхази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100гр</w:t>
      </w:r>
    </w:p>
    <w:p w:rsidR="005E59A0" w:rsidRPr="00575867" w:rsidRDefault="005E59A0" w:rsidP="0024375E">
      <w:pPr>
        <w:spacing w:after="240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575867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Домашний Итальянский хлеб, сливочное масло</w:t>
      </w:r>
      <w:r w:rsidRPr="00575867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100/15гр</w:t>
      </w:r>
    </w:p>
    <w:p w:rsidR="005E59A0" w:rsidRDefault="005E59A0" w:rsidP="00575867">
      <w:pPr>
        <w:spacing w:after="240"/>
        <w:jc w:val="center"/>
        <w:rPr>
          <w:rStyle w:val="apple-style-span"/>
          <w:rFonts w:ascii="Verdana" w:hAnsi="Verdana" w:cs="Tahoma"/>
          <w:b/>
          <w:i/>
          <w:color w:val="000000"/>
          <w:sz w:val="16"/>
          <w:szCs w:val="16"/>
          <w:shd w:val="clear" w:color="auto" w:fill="FFFFFF"/>
        </w:rPr>
      </w:pPr>
      <w:r w:rsidRPr="00575867">
        <w:rPr>
          <w:rStyle w:val="apple-style-span"/>
          <w:rFonts w:ascii="Verdana" w:hAnsi="Verdana" w:cs="Tahoma"/>
          <w:b/>
          <w:i/>
          <w:color w:val="000000"/>
          <w:sz w:val="16"/>
          <w:szCs w:val="16"/>
          <w:shd w:val="clear" w:color="auto" w:fill="FFFFFF"/>
        </w:rPr>
        <w:t>Напитки</w:t>
      </w:r>
    </w:p>
    <w:p w:rsidR="005E59A0" w:rsidRPr="00575867" w:rsidRDefault="005E59A0" w:rsidP="00575867">
      <w:pPr>
        <w:spacing w:after="240"/>
        <w:rPr>
          <w:rStyle w:val="apple-style-span"/>
          <w:rFonts w:ascii="Verdana" w:hAnsi="Verdana" w:cs="Tahoma"/>
          <w:b/>
          <w:i/>
          <w:color w:val="000000"/>
          <w:sz w:val="16"/>
          <w:szCs w:val="16"/>
          <w:shd w:val="clear" w:color="auto" w:fill="FFFFFF"/>
        </w:rPr>
      </w:pPr>
      <w:r w:rsidRPr="00575867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Домашний морс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0,2 л"/>
        </w:smartTagPr>
        <w:r w:rsidRPr="00575867">
          <w:rPr>
            <w:rStyle w:val="apple-style-span"/>
            <w:rFonts w:ascii="Verdana" w:hAnsi="Verdana" w:cs="Tahoma"/>
            <w:color w:val="000000"/>
            <w:sz w:val="16"/>
            <w:szCs w:val="16"/>
            <w:shd w:val="clear" w:color="auto" w:fill="FFFFFF"/>
          </w:rPr>
          <w:t>0,2 л</w:t>
        </w:r>
      </w:smartTag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.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ab/>
      </w:r>
    </w:p>
    <w:p w:rsidR="005E59A0" w:rsidRPr="00575867" w:rsidRDefault="005E59A0" w:rsidP="00C618E5">
      <w:pPr>
        <w:spacing w:after="240" w:line="168" w:lineRule="auto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575867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Вода Аква Минерале</w:t>
      </w:r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0,2 л"/>
        </w:smartTagPr>
        <w:r w:rsidRPr="00575867">
          <w:rPr>
            <w:rStyle w:val="apple-style-span"/>
            <w:rFonts w:ascii="Verdana" w:hAnsi="Verdana" w:cs="Tahoma"/>
            <w:color w:val="000000"/>
            <w:sz w:val="16"/>
            <w:szCs w:val="16"/>
            <w:shd w:val="clear" w:color="auto" w:fill="FFFFFF"/>
          </w:rPr>
          <w:t>0,2 л</w:t>
        </w:r>
      </w:smartTag>
      <w:r w:rsidRPr="00575867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.</w:t>
      </w:r>
    </w:p>
    <w:p w:rsidR="005E59A0" w:rsidRPr="00575867" w:rsidRDefault="005E59A0" w:rsidP="00C618E5">
      <w:pPr>
        <w:spacing w:line="168" w:lineRule="auto"/>
        <w:rPr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</w:pPr>
      <w:r w:rsidRPr="00575867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Чай или кофе</w:t>
      </w:r>
      <w:r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 xml:space="preserve"> </w:t>
      </w:r>
      <w:r w:rsidRPr="00986B06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1</w:t>
      </w:r>
      <w:r w:rsidRPr="00986B06">
        <w:rPr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 xml:space="preserve"> порц</w:t>
      </w:r>
    </w:p>
    <w:p w:rsidR="005E59A0" w:rsidRPr="00575867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Pr="001767FE" w:rsidRDefault="005E59A0" w:rsidP="00571E57">
      <w:pPr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</w:p>
    <w:p w:rsidR="005E59A0" w:rsidRPr="006770B5" w:rsidRDefault="005E59A0" w:rsidP="00C618E5">
      <w:pPr>
        <w:jc w:val="center"/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</w:pPr>
      <w:r w:rsidRPr="006770B5"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  <w:t>Вариант меню</w:t>
      </w:r>
      <w:r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  <w:t xml:space="preserve"> №</w:t>
      </w:r>
      <w:r w:rsidRPr="006770B5"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  <w:t xml:space="preserve"> 2</w:t>
      </w:r>
      <w:r>
        <w:rPr>
          <w:rFonts w:ascii="Verdana" w:hAnsi="Verdana" w:cs="Tahoma"/>
          <w:b/>
          <w:bCs/>
          <w:i/>
          <w:color w:val="000000"/>
          <w:sz w:val="20"/>
          <w:szCs w:val="20"/>
          <w:shd w:val="clear" w:color="auto" w:fill="FFFFFF"/>
        </w:rPr>
        <w:t xml:space="preserve"> </w:t>
      </w:r>
    </w:p>
    <w:p w:rsidR="005E59A0" w:rsidRPr="00C618E5" w:rsidRDefault="005E59A0" w:rsidP="00C618E5">
      <w:pPr>
        <w:spacing w:after="240"/>
        <w:rPr>
          <w:rStyle w:val="apple-style-span"/>
          <w:rFonts w:ascii="Verdana" w:hAnsi="Verdana"/>
          <w:sz w:val="16"/>
          <w:szCs w:val="16"/>
        </w:rPr>
      </w:pPr>
      <w:r>
        <w:rPr>
          <w:noProof/>
        </w:rPr>
        <w:pict>
          <v:rect id="Rectangle 3" o:spid="_x0000_s1027" style="position:absolute;margin-left:-9pt;margin-top:10.55pt;width:7in;height:510.7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"/>
        </w:pict>
      </w:r>
    </w:p>
    <w:p w:rsidR="005E59A0" w:rsidRPr="00C618E5" w:rsidRDefault="005E59A0" w:rsidP="003A16A4">
      <w:pPr>
        <w:jc w:val="center"/>
        <w:rPr>
          <w:rFonts w:ascii="Verdana" w:hAnsi="Verdana"/>
          <w:i/>
          <w:sz w:val="16"/>
          <w:szCs w:val="16"/>
        </w:rPr>
      </w:pPr>
      <w:r w:rsidRPr="00C618E5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Холодные закуски</w:t>
      </w:r>
    </w:p>
    <w:p w:rsidR="005E59A0" w:rsidRPr="00C618E5" w:rsidRDefault="005E59A0" w:rsidP="003A16A4">
      <w:pPr>
        <w:rPr>
          <w:rStyle w:val="apple-style-span"/>
          <w:rFonts w:ascii="Verdana" w:hAnsi="Verdana"/>
          <w:sz w:val="16"/>
          <w:szCs w:val="16"/>
        </w:rPr>
      </w:pP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Мясное ассорти</w:t>
      </w:r>
      <w:r w:rsidRPr="00C618E5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(Домашний ростбиф с розмарином , куриный рулет с черносливом по старинному рецепту, буженина домашняя , собственного приготовления) 30/30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Карпаччо из лосося</w:t>
      </w:r>
      <w:r w:rsidRPr="00C618E5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(Тонкие ломтики лосося , сервированные каперсами, оливками и лимоном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) 30/15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Салат </w:t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Оливье с креветками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(Классический Оливье с королевскими креветками, свежими овощами и ароматной зеленью, заправленный легким домашним майонезом ) 65/25/20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С</w:t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ельдь под шубой</w:t>
      </w:r>
      <w:r w:rsidRPr="00C618E5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(Классический Новогодний салат  из филе сельди под слоями отварных овощей ,пропитанными легким домашним майонезом под крошкой отварного яйца и свежей зелени)100/10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Салат Дженове</w:t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зе</w:t>
      </w:r>
      <w:r w:rsidRPr="00C618E5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С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вежие овощи с оливками и молодым сыром фета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,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заправленные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оливковым маслом и лимонным соком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) 80/20/10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Салат Цезарь</w:t>
      </w:r>
      <w:r w:rsidRPr="00C618E5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Сочные ломтики 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филе цыпленка 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на гриле 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с листьями салата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Ромейн и гренками, заправленные авторским соусом «Цезарь» с добавлением сыра Пармезан)70/30/20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Итальянский салат с 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>лососем (Салат с Итальянской пастой , лососем холодного копчения , свежими овощами и сыром «Пармезан» под мятно-каперсовой заправкой</w:t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)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80/30/10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гр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Ово</w:t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щное ассорти</w:t>
      </w:r>
      <w:r w:rsidRPr="00C618E5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(Микс из свежих овощей : сочные томаты, огурцы и паприка, подается со свежей ароматной зеленью)50/50/50/2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гр</w:t>
      </w:r>
    </w:p>
    <w:p w:rsidR="005E59A0" w:rsidRPr="00C618E5" w:rsidRDefault="005E59A0" w:rsidP="000E7892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                                                                   </w:t>
      </w:r>
      <w:r w:rsidRPr="00C618E5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Горячие закуски</w:t>
      </w:r>
    </w:p>
    <w:p w:rsidR="005E59A0" w:rsidRPr="00C618E5" w:rsidRDefault="005E59A0" w:rsidP="003A16A4">
      <w:pPr>
        <w:rPr>
          <w:rStyle w:val="apple-style-span"/>
          <w:rFonts w:ascii="Verdana" w:hAnsi="Verdana"/>
          <w:sz w:val="16"/>
          <w:szCs w:val="16"/>
        </w:rPr>
      </w:pP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Флорентийские инв</w:t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ольтини</w:t>
      </w:r>
      <w:r w:rsidRPr="00C618E5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 З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апеченные рулетики из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сочного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цыпленка с рук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к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олой и шпинатом , подаются с пикантным соусом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Пармезан ) 80/20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Баклажаны Пармеджано</w:t>
      </w:r>
      <w:r w:rsidRPr="00C618E5">
        <w:rPr>
          <w:rStyle w:val="apple-converted-space"/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 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(Пирамидка из баклажан, томатов и сыра Моцарелла обжарена , а затем подрумянена в духовке  с соусом из томатов и базилика, а также с соусом «Песто по-генуэзски) 100/20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</w:p>
    <w:p w:rsidR="005E59A0" w:rsidRPr="00C618E5" w:rsidRDefault="005E59A0" w:rsidP="003A16A4">
      <w:pPr>
        <w:jc w:val="center"/>
        <w:rPr>
          <w:rFonts w:ascii="Verdana" w:hAnsi="Verdana"/>
          <w:i/>
          <w:sz w:val="16"/>
          <w:szCs w:val="16"/>
        </w:rPr>
      </w:pPr>
      <w:r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Фруктовый сорбет для освежения вкуса</w:t>
      </w:r>
      <w:r w:rsidRPr="001767FE">
        <w:rPr>
          <w:rFonts w:ascii="Verdana" w:hAnsi="Verdana" w:cs="Tahoma"/>
          <w:bCs/>
          <w:i/>
          <w:color w:val="000000"/>
          <w:sz w:val="16"/>
          <w:szCs w:val="16"/>
          <w:shd w:val="clear" w:color="auto" w:fill="FFFFFF"/>
        </w:rPr>
        <w:t>30гр</w:t>
      </w:r>
    </w:p>
    <w:p w:rsidR="005E59A0" w:rsidRPr="00C618E5" w:rsidRDefault="005E59A0" w:rsidP="00B51108">
      <w:pPr>
        <w:rPr>
          <w:rFonts w:ascii="Verdana" w:hAnsi="Verdana"/>
          <w:sz w:val="16"/>
          <w:szCs w:val="16"/>
        </w:rPr>
      </w:pP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</w:p>
    <w:p w:rsidR="005E59A0" w:rsidRPr="00C618E5" w:rsidRDefault="005E59A0" w:rsidP="00BA4172">
      <w:pPr>
        <w:jc w:val="center"/>
        <w:rPr>
          <w:rFonts w:ascii="Verdana" w:hAnsi="Verdana"/>
          <w:i/>
          <w:sz w:val="16"/>
          <w:szCs w:val="16"/>
        </w:rPr>
      </w:pPr>
      <w:r w:rsidRPr="00C618E5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Горячее на выбор</w:t>
      </w:r>
    </w:p>
    <w:p w:rsidR="005E59A0" w:rsidRPr="00C618E5" w:rsidRDefault="005E59A0" w:rsidP="00B51108">
      <w:pPr>
        <w:jc w:val="both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Медальоны из </w:t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говядины</w:t>
      </w:r>
      <w:r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  <w:r w:rsidRPr="001767FE"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FFFFF"/>
        </w:rPr>
        <w:t>с грибным соусом</w:t>
      </w:r>
      <w:r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 xml:space="preserve"> (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Сочные медальоны обжаренные на оливковом масле и томленые в грибном соусе, подаются с двумя гарнирами: картофель «Дофинуа» и свежие овощи  (броколли и цветная капуста)  запеченные под шапочкой сыра Моцарелла)100/50/50/50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гр.</w:t>
      </w:r>
    </w:p>
    <w:p w:rsidR="005E59A0" w:rsidRPr="00C618E5" w:rsidRDefault="005E59A0" w:rsidP="00B51108">
      <w:pPr>
        <w:jc w:val="both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Судак по-сицилийски </w:t>
      </w:r>
      <w:r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>(Ф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>иле судака</w:t>
      </w:r>
      <w:r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 xml:space="preserve"> приготовленное</w:t>
      </w:r>
      <w:r w:rsidRPr="001767FE">
        <w:rPr>
          <w:rStyle w:val="apple-style-span"/>
          <w:rFonts w:ascii="Verdana" w:hAnsi="Verdana" w:cs="Tahoma"/>
          <w:bCs/>
          <w:color w:val="000000"/>
          <w:sz w:val="16"/>
          <w:szCs w:val="16"/>
          <w:shd w:val="clear" w:color="auto" w:fill="FFFFFF"/>
        </w:rPr>
        <w:t xml:space="preserve"> на гриле, подается с</w:t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 xml:space="preserve"> </w:t>
      </w: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пикантным томатным соусом и двумя гарнирами: картофель «Дофинуа» и свежие овощи ( броколли и цветная капуста)  запеченные под шапочкой сыра Моцарелла  100/50/50/50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гр.</w:t>
      </w:r>
    </w:p>
    <w:p w:rsidR="005E59A0" w:rsidRPr="00C618E5" w:rsidRDefault="005E59A0" w:rsidP="00B51108">
      <w:pPr>
        <w:jc w:val="both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</w:p>
    <w:p w:rsidR="005E59A0" w:rsidRPr="00C618E5" w:rsidRDefault="005E59A0" w:rsidP="00B51108">
      <w:pPr>
        <w:jc w:val="center"/>
        <w:rPr>
          <w:rFonts w:ascii="Verdana" w:hAnsi="Verdana"/>
          <w:i/>
          <w:sz w:val="16"/>
          <w:szCs w:val="16"/>
        </w:rPr>
      </w:pPr>
      <w:r w:rsidRPr="00C618E5">
        <w:rPr>
          <w:rFonts w:ascii="Verdana" w:hAnsi="Verdana" w:cs="Tahoma"/>
          <w:b/>
          <w:bCs/>
          <w:i/>
          <w:color w:val="000000"/>
          <w:sz w:val="16"/>
          <w:szCs w:val="16"/>
          <w:shd w:val="clear" w:color="auto" w:fill="FFFFFF"/>
        </w:rPr>
        <w:t>Десерты</w:t>
      </w:r>
    </w:p>
    <w:p w:rsidR="005E59A0" w:rsidRDefault="005E59A0" w:rsidP="00D843A5">
      <w:pP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Торт Наполеон</w:t>
      </w:r>
      <w:r w:rsidRPr="00C618E5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100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Трюфельный торт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100 гр.</w:t>
      </w:r>
      <w:r w:rsidRPr="00C618E5">
        <w:rPr>
          <w:rFonts w:ascii="Verdana" w:hAnsi="Verdana" w:cs="Tahoma"/>
          <w:color w:val="000000"/>
          <w:sz w:val="16"/>
          <w:szCs w:val="16"/>
          <w:shd w:val="clear" w:color="auto" w:fill="FFFFFF"/>
        </w:rPr>
        <w:br/>
      </w:r>
      <w:r w:rsidRPr="00C618E5">
        <w:rPr>
          <w:rStyle w:val="apple-style-span"/>
          <w:rFonts w:ascii="Verdana" w:hAnsi="Verdana" w:cs="Tahoma"/>
          <w:b/>
          <w:bCs/>
          <w:color w:val="000000"/>
          <w:sz w:val="16"/>
          <w:szCs w:val="16"/>
          <w:shd w:val="clear" w:color="auto" w:fill="FFFFFF"/>
        </w:rPr>
        <w:t>Домашний Итальянский хлеб, сливочное масло</w:t>
      </w:r>
      <w:r w:rsidRPr="00C618E5">
        <w:rPr>
          <w:rStyle w:val="apple-converted-space"/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100/15</w:t>
      </w:r>
    </w:p>
    <w:p w:rsidR="005E59A0" w:rsidRPr="00D843A5" w:rsidRDefault="005E59A0" w:rsidP="00D843A5">
      <w:pP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                                                                           </w:t>
      </w:r>
      <w:r w:rsidRPr="00C618E5">
        <w:rPr>
          <w:rStyle w:val="apple-style-span"/>
          <w:rFonts w:ascii="Verdana" w:hAnsi="Verdana" w:cs="Tahoma"/>
          <w:b/>
          <w:i/>
          <w:color w:val="000000"/>
          <w:sz w:val="16"/>
          <w:szCs w:val="16"/>
          <w:shd w:val="clear" w:color="auto" w:fill="FFFFFF"/>
        </w:rPr>
        <w:t>Напитки</w:t>
      </w:r>
    </w:p>
    <w:p w:rsidR="005E59A0" w:rsidRDefault="005E59A0" w:rsidP="00C618E5">
      <w:pPr>
        <w:spacing w:after="240" w:line="168" w:lineRule="auto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C618E5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Домашний морс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0,2 л"/>
        </w:smartTagPr>
        <w:r w:rsidRPr="00C618E5">
          <w:rPr>
            <w:rStyle w:val="apple-style-span"/>
            <w:rFonts w:ascii="Verdana" w:hAnsi="Verdana" w:cs="Tahoma"/>
            <w:color w:val="000000"/>
            <w:sz w:val="16"/>
            <w:szCs w:val="16"/>
            <w:shd w:val="clear" w:color="auto" w:fill="FFFFFF"/>
          </w:rPr>
          <w:t>0,2 л</w:t>
        </w:r>
      </w:smartTag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.</w:t>
      </w:r>
    </w:p>
    <w:p w:rsidR="005E59A0" w:rsidRPr="00C618E5" w:rsidRDefault="005E59A0" w:rsidP="00C618E5">
      <w:pPr>
        <w:spacing w:after="240" w:line="168" w:lineRule="auto"/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</w:pPr>
      <w:r w:rsidRPr="00C618E5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Вода Аква Минерале</w:t>
      </w:r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 xml:space="preserve"> </w:t>
      </w:r>
      <w:smartTag w:uri="urn:schemas-microsoft-com:office:smarttags" w:element="metricconverter">
        <w:smartTagPr>
          <w:attr w:name="ProductID" w:val="0,2 л"/>
        </w:smartTagPr>
        <w:r w:rsidRPr="00C618E5">
          <w:rPr>
            <w:rStyle w:val="apple-style-span"/>
            <w:rFonts w:ascii="Verdana" w:hAnsi="Verdana" w:cs="Tahoma"/>
            <w:color w:val="000000"/>
            <w:sz w:val="16"/>
            <w:szCs w:val="16"/>
            <w:shd w:val="clear" w:color="auto" w:fill="FFFFFF"/>
          </w:rPr>
          <w:t>0,2 л</w:t>
        </w:r>
      </w:smartTag>
      <w:r w:rsidRPr="00C618E5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.</w:t>
      </w:r>
    </w:p>
    <w:p w:rsidR="005E59A0" w:rsidRPr="00C618E5" w:rsidRDefault="005E59A0" w:rsidP="00C618E5">
      <w:pPr>
        <w:spacing w:after="240" w:line="168" w:lineRule="auto"/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</w:pPr>
      <w:r w:rsidRPr="00C618E5"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>Чай или кофе</w:t>
      </w:r>
      <w:r>
        <w:rPr>
          <w:rStyle w:val="apple-style-span"/>
          <w:rFonts w:ascii="Verdana" w:hAnsi="Verdana" w:cs="Tahoma"/>
          <w:b/>
          <w:color w:val="000000"/>
          <w:sz w:val="16"/>
          <w:szCs w:val="16"/>
          <w:shd w:val="clear" w:color="auto" w:fill="FFFFFF"/>
        </w:rPr>
        <w:t xml:space="preserve"> </w:t>
      </w:r>
      <w:r w:rsidRPr="0090667E">
        <w:rPr>
          <w:rStyle w:val="apple-style-span"/>
          <w:rFonts w:ascii="Verdana" w:hAnsi="Verdana" w:cs="Tahoma"/>
          <w:color w:val="000000"/>
          <w:sz w:val="16"/>
          <w:szCs w:val="16"/>
          <w:shd w:val="clear" w:color="auto" w:fill="FFFFFF"/>
        </w:rPr>
        <w:t>1порц</w:t>
      </w:r>
    </w:p>
    <w:p w:rsidR="005E59A0" w:rsidRDefault="005E59A0" w:rsidP="00BA4172">
      <w:pPr>
        <w:spacing w:after="240"/>
        <w:rPr>
          <w:rStyle w:val="apple-style-span"/>
          <w:rFonts w:ascii="Verdana" w:hAnsi="Verdana" w:cs="Tahoma"/>
          <w:b/>
          <w:color w:val="000000"/>
          <w:sz w:val="20"/>
          <w:szCs w:val="20"/>
          <w:shd w:val="clear" w:color="auto" w:fill="FFFFFF"/>
        </w:rPr>
      </w:pPr>
    </w:p>
    <w:p w:rsidR="005E59A0" w:rsidRDefault="005E59A0" w:rsidP="00BA4172">
      <w:pPr>
        <w:spacing w:after="240"/>
        <w:rPr>
          <w:rStyle w:val="apple-style-span"/>
          <w:rFonts w:ascii="Verdana" w:hAnsi="Verdana" w:cs="Tahoma"/>
          <w:b/>
          <w:color w:val="000000"/>
          <w:sz w:val="20"/>
          <w:szCs w:val="20"/>
          <w:shd w:val="clear" w:color="auto" w:fill="FFFFFF"/>
        </w:rPr>
      </w:pPr>
    </w:p>
    <w:p w:rsidR="005E59A0" w:rsidRDefault="005E59A0" w:rsidP="00BA4172">
      <w:pPr>
        <w:spacing w:after="240"/>
        <w:rPr>
          <w:rStyle w:val="apple-style-span"/>
          <w:rFonts w:ascii="Verdana" w:hAnsi="Verdana" w:cs="Tahoma"/>
          <w:b/>
          <w:color w:val="000000"/>
          <w:sz w:val="20"/>
          <w:szCs w:val="20"/>
          <w:shd w:val="clear" w:color="auto" w:fill="FFFFFF"/>
        </w:rPr>
      </w:pPr>
    </w:p>
    <w:p w:rsidR="005E59A0" w:rsidRPr="0079222A" w:rsidRDefault="005E59A0" w:rsidP="00BA4172">
      <w:pPr>
        <w:spacing w:after="240"/>
        <w:rPr>
          <w:rStyle w:val="apple-style-span"/>
          <w:rFonts w:ascii="Verdana" w:hAnsi="Verdana" w:cs="Tahoma"/>
          <w:b/>
          <w:color w:val="000000"/>
          <w:sz w:val="20"/>
          <w:szCs w:val="20"/>
          <w:shd w:val="clear" w:color="auto" w:fill="FFFFFF"/>
        </w:rPr>
      </w:pPr>
      <w:r>
        <w:rPr>
          <w:rStyle w:val="apple-style-span"/>
          <w:rFonts w:ascii="Verdana" w:hAnsi="Verdana" w:cs="Tahoma"/>
          <w:b/>
          <w:color w:val="000000"/>
          <w:sz w:val="20"/>
          <w:szCs w:val="20"/>
          <w:shd w:val="clear" w:color="auto" w:fill="FFFFFF"/>
        </w:rPr>
        <w:t xml:space="preserve"> </w:t>
      </w:r>
      <w:r w:rsidRPr="00B37849">
        <w:rPr>
          <w:rFonts w:ascii="Verdana" w:hAnsi="Verdana" w:cs="Tahoma"/>
          <w:b/>
          <w:noProof/>
          <w:color w:val="000000"/>
          <w:sz w:val="20"/>
          <w:szCs w:val="20"/>
          <w:shd w:val="clear" w:color="auto" w:fill="FFFFFF"/>
        </w:rPr>
        <w:pict>
          <v:shape id="Рисунок 5" o:spid="_x0000_i1029" type="#_x0000_t75" style="width:189.75pt;height:102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">
            <v:imagedata r:id="rId9" o:title="" croptop="-505f" cropbottom="-691f" cropleft="-173f" cropright="-156f"/>
            <o:lock v:ext="edit" aspectratio="f"/>
          </v:shape>
        </w:pict>
      </w:r>
      <w:r w:rsidRPr="00B37849">
        <w:rPr>
          <w:rFonts w:ascii="Verdana" w:hAnsi="Verdana" w:cs="Tahoma"/>
          <w:b/>
          <w:noProof/>
          <w:color w:val="000000"/>
          <w:sz w:val="20"/>
          <w:szCs w:val="20"/>
          <w:shd w:val="clear" w:color="auto" w:fill="FFFFFF"/>
        </w:rPr>
        <w:pict>
          <v:shape id="Рисунок 9" o:spid="_x0000_i1030" type="#_x0000_t75" style="width:171.75pt;height:11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">
            <v:imagedata r:id="rId10" o:title="" croptop="-547f" cropbottom="-951f" cropleft="-192f" cropright="-115f"/>
            <o:lock v:ext="edit" aspectratio="f"/>
          </v:shape>
        </w:pict>
      </w:r>
    </w:p>
    <w:p w:rsidR="005E59A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Pr="0096679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  <w:r w:rsidRPr="00966790">
        <w:rPr>
          <w:rStyle w:val="apple-style-span"/>
          <w:rFonts w:ascii="Verdana" w:hAnsi="Verdana"/>
          <w:color w:val="000000"/>
          <w:sz w:val="20"/>
          <w:szCs w:val="20"/>
        </w:rPr>
        <w:t>«</w:t>
      </w:r>
      <w:r w:rsidRPr="00966790">
        <w:rPr>
          <w:rStyle w:val="apple-style-span"/>
          <w:rFonts w:ascii="Verdana" w:hAnsi="Verdana"/>
          <w:color w:val="000000"/>
          <w:sz w:val="20"/>
          <w:szCs w:val="20"/>
          <w:lang w:val="en-US"/>
        </w:rPr>
        <w:t>DolceAmaro</w:t>
      </w:r>
      <w:r w:rsidRPr="00966790">
        <w:rPr>
          <w:rStyle w:val="apple-style-span"/>
          <w:rFonts w:ascii="Verdana" w:hAnsi="Verdana"/>
          <w:color w:val="000000"/>
          <w:sz w:val="20"/>
          <w:szCs w:val="20"/>
        </w:rPr>
        <w:t>» - лучшие традиции и качество домашней кухни.</w:t>
      </w:r>
    </w:p>
    <w:p w:rsidR="005E59A0" w:rsidRPr="00966790" w:rsidRDefault="005E59A0" w:rsidP="00FA06FA">
      <w:pPr>
        <w:jc w:val="both"/>
        <w:rPr>
          <w:rStyle w:val="apple-converted-space"/>
          <w:rFonts w:ascii="Verdana" w:hAnsi="Verdana"/>
          <w:color w:val="000000"/>
          <w:sz w:val="20"/>
          <w:szCs w:val="20"/>
        </w:rPr>
      </w:pPr>
      <w:r w:rsidRPr="00966790">
        <w:rPr>
          <w:rStyle w:val="apple-style-span"/>
          <w:rFonts w:ascii="Verdana" w:hAnsi="Verdana"/>
          <w:color w:val="000000"/>
          <w:sz w:val="20"/>
          <w:szCs w:val="20"/>
        </w:rPr>
        <w:t>Мы с удовольствием поможем вам организовать праздник в нашем ресторане. Любимые домашние блюда разных стран, собранные в вариантах банкетного меню порадуют вас и ваших гостей разнообразием и изобилием.</w:t>
      </w:r>
      <w:r w:rsidRPr="00966790"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</w:p>
    <w:p w:rsidR="005E59A0" w:rsidRPr="00966790" w:rsidRDefault="005E59A0" w:rsidP="00FA06FA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  <w:r w:rsidRPr="00966790">
        <w:rPr>
          <w:rStyle w:val="apple-style-span"/>
          <w:rFonts w:ascii="Verdana" w:hAnsi="Verdana"/>
          <w:color w:val="000000"/>
          <w:sz w:val="20"/>
          <w:szCs w:val="20"/>
        </w:rPr>
        <w:t xml:space="preserve">К каждому торжеству мы подходим индивидуально и помогаем создать ваше собственное меню, исходя из личных предпочтений. </w:t>
      </w: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  <w:r w:rsidRPr="00966790">
        <w:rPr>
          <w:rStyle w:val="apple-style-span"/>
          <w:rFonts w:ascii="Verdana" w:hAnsi="Verdana"/>
          <w:color w:val="000000"/>
          <w:sz w:val="20"/>
          <w:szCs w:val="20"/>
        </w:rPr>
        <w:t>Каждый ваш повод для праздника «ДольчеАмаро» дополнит вкусными идеями и подарит незабываемые впечатления.</w:t>
      </w: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  <w:r w:rsidRPr="00966790">
        <w:rPr>
          <w:rStyle w:val="apple-style-span"/>
          <w:rFonts w:ascii="Verdana" w:hAnsi="Verdana"/>
          <w:color w:val="000000"/>
          <w:sz w:val="20"/>
          <w:szCs w:val="20"/>
        </w:rPr>
        <w:t>«</w:t>
      </w:r>
      <w:r w:rsidRPr="00966790">
        <w:rPr>
          <w:rStyle w:val="apple-style-span"/>
          <w:rFonts w:ascii="Verdana" w:hAnsi="Verdana"/>
          <w:color w:val="000000"/>
          <w:sz w:val="20"/>
          <w:szCs w:val="20"/>
          <w:lang w:val="en-US"/>
        </w:rPr>
        <w:t>DolceAmaro</w:t>
      </w:r>
      <w:r w:rsidRPr="00966790">
        <w:rPr>
          <w:rStyle w:val="apple-style-span"/>
          <w:rFonts w:ascii="Verdana" w:hAnsi="Verdana"/>
          <w:color w:val="000000"/>
          <w:sz w:val="20"/>
          <w:szCs w:val="20"/>
        </w:rPr>
        <w:t>»</w:t>
      </w:r>
      <w:r>
        <w:rPr>
          <w:rStyle w:val="apple-style-span"/>
          <w:rFonts w:ascii="Verdana" w:hAnsi="Verdana"/>
          <w:color w:val="000000"/>
          <w:sz w:val="20"/>
          <w:szCs w:val="20"/>
        </w:rPr>
        <w:t xml:space="preserve">                                               </w:t>
      </w: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</w:p>
    <w:p w:rsidR="005E59A0" w:rsidRPr="00966790" w:rsidRDefault="005E59A0" w:rsidP="00D657F9">
      <w:pPr>
        <w:jc w:val="both"/>
        <w:rPr>
          <w:rStyle w:val="apple-style-span"/>
          <w:rFonts w:ascii="Verdana" w:hAnsi="Verdana"/>
          <w:color w:val="000000"/>
          <w:sz w:val="20"/>
          <w:szCs w:val="20"/>
        </w:rPr>
      </w:pPr>
      <w:r>
        <w:rPr>
          <w:rStyle w:val="apple-style-span"/>
          <w:rFonts w:ascii="Verdana" w:hAnsi="Verdana"/>
          <w:color w:val="000000"/>
          <w:sz w:val="20"/>
          <w:szCs w:val="20"/>
        </w:rPr>
        <w:t xml:space="preserve">    </w:t>
      </w:r>
      <w:r w:rsidRPr="00B37849">
        <w:rPr>
          <w:rFonts w:ascii="Verdana" w:hAnsi="Verdana"/>
          <w:b/>
          <w:noProof/>
          <w:sz w:val="20"/>
          <w:szCs w:val="20"/>
        </w:rPr>
        <w:pict>
          <v:shape id="Рисунок 13" o:spid="_x0000_i1031" type="#_x0000_t75" alt="наша карта.jpg" style="width:144.75pt;height:145.5pt;visibility:visible">
            <v:imagedata r:id="rId11" o:title=""/>
          </v:shape>
        </w:pict>
      </w:r>
    </w:p>
    <w:p w:rsidR="005E59A0" w:rsidRPr="00497951" w:rsidRDefault="005E59A0" w:rsidP="00D657F9">
      <w:pPr>
        <w:jc w:val="both"/>
        <w:rPr>
          <w:rStyle w:val="apple-style-span"/>
          <w:rFonts w:ascii="Verdana" w:hAnsi="Verdana"/>
          <w:b/>
          <w:color w:val="000000"/>
          <w:sz w:val="20"/>
          <w:szCs w:val="20"/>
        </w:rPr>
      </w:pPr>
      <w:r w:rsidRPr="00497951">
        <w:rPr>
          <w:rStyle w:val="apple-style-span"/>
          <w:rFonts w:ascii="Verdana" w:hAnsi="Verdana"/>
          <w:b/>
          <w:color w:val="000000"/>
          <w:sz w:val="20"/>
          <w:szCs w:val="20"/>
        </w:rPr>
        <w:t>380-80-40</w:t>
      </w:r>
      <w:r w:rsidRPr="00D657F9">
        <w:rPr>
          <w:rStyle w:val="apple-style-span"/>
          <w:rFonts w:ascii="Verdana" w:hAnsi="Verdana"/>
          <w:b/>
          <w:color w:val="000000"/>
          <w:sz w:val="20"/>
          <w:szCs w:val="20"/>
        </w:rPr>
        <w:t xml:space="preserve">                       </w:t>
      </w: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  <w:hyperlink r:id="rId12" w:history="1">
        <w:r w:rsidRPr="00497951">
          <w:rPr>
            <w:rStyle w:val="Hyperlink"/>
            <w:rFonts w:ascii="Verdana" w:hAnsi="Verdana"/>
            <w:b/>
            <w:sz w:val="20"/>
            <w:szCs w:val="20"/>
            <w:lang w:val="en-US"/>
          </w:rPr>
          <w:t>www</w:t>
        </w:r>
        <w:r w:rsidRPr="00497951">
          <w:rPr>
            <w:rStyle w:val="Hyperlink"/>
            <w:rFonts w:ascii="Verdana" w:hAnsi="Verdana"/>
            <w:b/>
            <w:sz w:val="20"/>
            <w:szCs w:val="20"/>
          </w:rPr>
          <w:t>.</w:t>
        </w:r>
        <w:r w:rsidRPr="00497951">
          <w:rPr>
            <w:rStyle w:val="Hyperlink"/>
            <w:rFonts w:ascii="Verdana" w:hAnsi="Verdana"/>
            <w:b/>
            <w:sz w:val="20"/>
            <w:szCs w:val="20"/>
            <w:lang w:val="en-US"/>
          </w:rPr>
          <w:t>dolceamaro</w:t>
        </w:r>
        <w:r w:rsidRPr="00497951">
          <w:rPr>
            <w:rStyle w:val="Hyperlink"/>
            <w:rFonts w:ascii="Verdana" w:hAnsi="Verdana"/>
            <w:b/>
            <w:sz w:val="20"/>
            <w:szCs w:val="20"/>
          </w:rPr>
          <w:t>.</w:t>
        </w:r>
        <w:r w:rsidRPr="00497951">
          <w:rPr>
            <w:rStyle w:val="Hyperlink"/>
            <w:rFonts w:ascii="Verdana" w:hAnsi="Verdana"/>
            <w:b/>
            <w:sz w:val="20"/>
            <w:szCs w:val="20"/>
            <w:lang w:val="en-US"/>
          </w:rPr>
          <w:t>ru</w:t>
        </w:r>
      </w:hyperlink>
      <w:r w:rsidRPr="00497951">
        <w:rPr>
          <w:rFonts w:ascii="Verdana" w:hAnsi="Verdana"/>
          <w:b/>
          <w:sz w:val="20"/>
          <w:szCs w:val="20"/>
        </w:rPr>
        <w:t xml:space="preserve">        </w:t>
      </w: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Контактное лицо:</w:t>
      </w: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Муртазина Зульмира</w:t>
      </w: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89675352432</w:t>
      </w:r>
      <w:r w:rsidRPr="00497951">
        <w:rPr>
          <w:rFonts w:ascii="Verdana" w:hAnsi="Verdana"/>
          <w:b/>
          <w:sz w:val="20"/>
          <w:szCs w:val="20"/>
        </w:rPr>
        <w:t xml:space="preserve">         </w:t>
      </w: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Default="005E59A0" w:rsidP="00D657F9">
      <w:pPr>
        <w:jc w:val="both"/>
        <w:rPr>
          <w:rFonts w:ascii="Verdana" w:hAnsi="Verdana"/>
          <w:b/>
          <w:sz w:val="20"/>
          <w:szCs w:val="20"/>
        </w:rPr>
      </w:pPr>
    </w:p>
    <w:p w:rsidR="005E59A0" w:rsidRPr="0043029F" w:rsidRDefault="005E59A0" w:rsidP="00D657F9">
      <w:pPr>
        <w:jc w:val="both"/>
        <w:rPr>
          <w:rFonts w:ascii="Verdana" w:hAnsi="Verdana"/>
          <w:b/>
        </w:rPr>
      </w:pPr>
    </w:p>
    <w:p w:rsidR="005E59A0" w:rsidRPr="00D10115" w:rsidRDefault="005E59A0" w:rsidP="00D10115">
      <w:pPr>
        <w:rPr>
          <w:b/>
          <w:i/>
        </w:rPr>
      </w:pPr>
      <w:r w:rsidRPr="00D10115">
        <w:rPr>
          <w:rFonts w:ascii="Verdana" w:hAnsi="Verdana"/>
          <w:b/>
          <w:i/>
        </w:rPr>
        <w:t xml:space="preserve">     </w:t>
      </w:r>
      <w:r w:rsidRPr="00D10115">
        <w:rPr>
          <w:rFonts w:ascii="Arial" w:hAnsi="Arial" w:cs="Arial"/>
          <w:b/>
          <w:i/>
          <w:color w:val="000000"/>
          <w:shd w:val="clear" w:color="auto" w:fill="FFFFFF"/>
        </w:rPr>
        <w:t>В домашней кондитерской ресторана "Дольче  Амаро" , мы приготовим эксклюзивный торт по индивидуальному заказу и украсим его в фирменном стиле вашей компании. Наши кондитеры с трепетом относятся к своей работе, вкладывая фантазию и любовь в каждый торт.</w:t>
      </w:r>
    </w:p>
    <w:p w:rsidR="005E59A0" w:rsidRPr="00D10115" w:rsidRDefault="005E59A0" w:rsidP="00D657F9">
      <w:pPr>
        <w:jc w:val="both"/>
        <w:rPr>
          <w:rStyle w:val="apple-style-span"/>
          <w:rFonts w:ascii="Verdana" w:hAnsi="Verdana"/>
          <w:b/>
          <w:i/>
          <w:color w:val="000000"/>
        </w:rPr>
      </w:pPr>
    </w:p>
    <w:p w:rsidR="005E59A0" w:rsidRPr="00D10115" w:rsidRDefault="005E59A0" w:rsidP="00D657F9">
      <w:pPr>
        <w:jc w:val="both"/>
        <w:rPr>
          <w:rStyle w:val="apple-style-span"/>
          <w:rFonts w:ascii="Verdana" w:hAnsi="Verdana"/>
          <w:b/>
          <w:i/>
          <w:color w:val="000000"/>
        </w:rPr>
      </w:pPr>
    </w:p>
    <w:p w:rsidR="005E59A0" w:rsidRPr="00D10115" w:rsidRDefault="005E59A0" w:rsidP="00850FF8">
      <w:pPr>
        <w:rPr>
          <w:rFonts w:ascii="Verdana" w:hAnsi="Verdana"/>
        </w:rPr>
      </w:pPr>
    </w:p>
    <w:p w:rsidR="005E59A0" w:rsidRPr="00D10115" w:rsidRDefault="005E59A0" w:rsidP="00850FF8">
      <w:pPr>
        <w:rPr>
          <w:rFonts w:ascii="Verdana" w:hAnsi="Verdana"/>
        </w:rPr>
      </w:pPr>
    </w:p>
    <w:p w:rsidR="005E59A0" w:rsidRPr="00850FF8" w:rsidRDefault="005E59A0" w:rsidP="00850FF8">
      <w:pPr>
        <w:rPr>
          <w:rFonts w:ascii="Verdana" w:hAnsi="Verdana"/>
          <w:sz w:val="20"/>
          <w:szCs w:val="20"/>
        </w:rPr>
      </w:pPr>
    </w:p>
    <w:p w:rsidR="005E59A0" w:rsidRPr="00110EA5" w:rsidRDefault="005E59A0" w:rsidP="00850FF8">
      <w:pPr>
        <w:rPr>
          <w:rFonts w:ascii="Verdana" w:hAnsi="Verdana"/>
          <w:sz w:val="20"/>
          <w:szCs w:val="20"/>
        </w:rPr>
      </w:pPr>
      <w:r w:rsidRPr="00B37849">
        <w:rPr>
          <w:rFonts w:ascii="Verdana" w:hAnsi="Verdana"/>
          <w:sz w:val="20"/>
          <w:szCs w:val="20"/>
        </w:rPr>
        <w:pict>
          <v:shape id="_x0000_i1032" type="#_x0000_t75" style="width:5in;height:240pt">
            <v:imagedata r:id="rId13" o:title=""/>
          </v:shape>
        </w:pict>
      </w:r>
      <w:r>
        <w:rPr>
          <w:rFonts w:ascii="Verdana" w:hAnsi="Verdana"/>
          <w:sz w:val="20"/>
          <w:szCs w:val="20"/>
        </w:rPr>
        <w:br w:type="textWrapping" w:clear="all"/>
      </w:r>
    </w:p>
    <w:p w:rsidR="005E59A0" w:rsidRDefault="005E59A0" w:rsidP="00850FF8">
      <w:pPr>
        <w:rPr>
          <w:rFonts w:ascii="Verdana" w:hAnsi="Verdana"/>
          <w:sz w:val="20"/>
          <w:szCs w:val="20"/>
        </w:rPr>
      </w:pPr>
    </w:p>
    <w:p w:rsidR="005E59A0" w:rsidRDefault="005E59A0" w:rsidP="00850FF8">
      <w:pPr>
        <w:rPr>
          <w:rFonts w:ascii="Verdana" w:hAnsi="Verdana"/>
          <w:sz w:val="20"/>
          <w:szCs w:val="20"/>
        </w:rPr>
      </w:pPr>
    </w:p>
    <w:p w:rsidR="005E59A0" w:rsidRDefault="005E59A0" w:rsidP="00850FF8">
      <w:pPr>
        <w:rPr>
          <w:rFonts w:ascii="Verdana" w:hAnsi="Verdana"/>
          <w:sz w:val="20"/>
          <w:szCs w:val="20"/>
        </w:rPr>
      </w:pPr>
    </w:p>
    <w:p w:rsidR="005E59A0" w:rsidRDefault="005E59A0" w:rsidP="00850FF8">
      <w:pPr>
        <w:rPr>
          <w:rFonts w:ascii="Verdana" w:hAnsi="Verdana"/>
          <w:b/>
        </w:rPr>
      </w:pPr>
      <w:r w:rsidRPr="002F2C54">
        <w:rPr>
          <w:rFonts w:ascii="Verdana" w:hAnsi="Verdana"/>
          <w:b/>
        </w:rPr>
        <w:t xml:space="preserve">От 1100 руб. за </w:t>
      </w:r>
      <w:smartTag w:uri="urn:schemas-microsoft-com:office:smarttags" w:element="metricconverter">
        <w:smartTagPr>
          <w:attr w:name="ProductID" w:val="1 кг"/>
        </w:smartTagPr>
        <w:r w:rsidRPr="002F2C54">
          <w:rPr>
            <w:rFonts w:ascii="Verdana" w:hAnsi="Verdana"/>
            <w:b/>
          </w:rPr>
          <w:t>1 кг</w:t>
        </w:r>
      </w:smartTag>
    </w:p>
    <w:p w:rsidR="005E59A0" w:rsidRDefault="005E59A0" w:rsidP="00850FF8">
      <w:pPr>
        <w:rPr>
          <w:rFonts w:ascii="Verdana" w:hAnsi="Verdana"/>
          <w:b/>
        </w:rPr>
      </w:pPr>
    </w:p>
    <w:p w:rsidR="005E59A0" w:rsidRDefault="005E59A0" w:rsidP="00850FF8">
      <w:pPr>
        <w:rPr>
          <w:rFonts w:ascii="Verdana" w:hAnsi="Verdana"/>
          <w:b/>
        </w:rPr>
      </w:pPr>
    </w:p>
    <w:p w:rsidR="005E59A0" w:rsidRPr="0043029F" w:rsidRDefault="005E59A0" w:rsidP="00850FF8">
      <w:pPr>
        <w:rPr>
          <w:rFonts w:ascii="Verdana" w:hAnsi="Verdana"/>
          <w:b/>
        </w:rPr>
      </w:pPr>
    </w:p>
    <w:p w:rsidR="005E59A0" w:rsidRPr="0043029F" w:rsidRDefault="005E59A0" w:rsidP="00850FF8">
      <w:pPr>
        <w:rPr>
          <w:rFonts w:ascii="Verdana" w:hAnsi="Verdana"/>
          <w:b/>
        </w:rPr>
      </w:pPr>
      <w:r w:rsidRPr="0043029F">
        <w:rPr>
          <w:rFonts w:ascii="Verdana" w:hAnsi="Verdana"/>
          <w:b/>
        </w:rPr>
        <w:t>Наполеон, Сметанник, Эстерхази, Медовик, Графские развалины, Трюфельный торт, Тирамису, Чизкейк, Вишневый торт и др.</w:t>
      </w:r>
    </w:p>
    <w:p w:rsidR="005E59A0" w:rsidRDefault="005E59A0" w:rsidP="00850FF8">
      <w:pPr>
        <w:rPr>
          <w:rFonts w:ascii="Verdana" w:hAnsi="Verdana"/>
          <w:b/>
        </w:rPr>
      </w:pPr>
    </w:p>
    <w:p w:rsidR="005E59A0" w:rsidRDefault="005E59A0" w:rsidP="00850FF8">
      <w:pPr>
        <w:rPr>
          <w:rFonts w:ascii="Verdana" w:hAnsi="Verdana"/>
          <w:b/>
        </w:rPr>
      </w:pPr>
    </w:p>
    <w:p w:rsidR="005E59A0" w:rsidRDefault="005E59A0" w:rsidP="00850FF8">
      <w:pPr>
        <w:rPr>
          <w:rFonts w:ascii="Verdana" w:hAnsi="Verdana"/>
          <w:b/>
        </w:rPr>
      </w:pPr>
    </w:p>
    <w:p w:rsidR="005E59A0" w:rsidRPr="00D10115" w:rsidRDefault="005E59A0" w:rsidP="00D10115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D10115">
        <w:rPr>
          <w:rFonts w:ascii="MarkerFelt-Thin" w:hAnsi="MarkerFelt-Thin" w:cs="Arial"/>
          <w:color w:val="000000"/>
          <w:sz w:val="30"/>
          <w:szCs w:val="30"/>
        </w:rPr>
        <w:t>Изысканный ,вкусный и аппетитный торт с символикой компании станет ярким акцентом вашего праздника  и отличным подарком для партнеров и коллег!!!</w:t>
      </w:r>
    </w:p>
    <w:p w:rsidR="005E59A0" w:rsidRDefault="005E59A0" w:rsidP="00850FF8">
      <w:pPr>
        <w:rPr>
          <w:rFonts w:ascii="Verdana" w:hAnsi="Verdana"/>
          <w:b/>
        </w:rPr>
      </w:pPr>
    </w:p>
    <w:p w:rsidR="005E59A0" w:rsidRDefault="005E59A0" w:rsidP="00850FF8">
      <w:pPr>
        <w:rPr>
          <w:rFonts w:ascii="Verdana" w:hAnsi="Verdana"/>
          <w:b/>
        </w:rPr>
      </w:pPr>
    </w:p>
    <w:p w:rsidR="005E59A0" w:rsidRDefault="005E59A0" w:rsidP="00850FF8">
      <w:pPr>
        <w:rPr>
          <w:rFonts w:ascii="Verdana" w:hAnsi="Verdana"/>
          <w:b/>
        </w:rPr>
      </w:pPr>
    </w:p>
    <w:p w:rsidR="005E59A0" w:rsidRDefault="005E59A0" w:rsidP="00850FF8">
      <w:pPr>
        <w:rPr>
          <w:rFonts w:ascii="Verdana" w:hAnsi="Verdana"/>
          <w:b/>
        </w:rPr>
      </w:pPr>
      <w:r>
        <w:rPr>
          <w:rFonts w:ascii="Verdana" w:hAnsi="Verdana"/>
          <w:b/>
        </w:rPr>
        <w:t>380-80-40</w:t>
      </w:r>
    </w:p>
    <w:p w:rsidR="005E59A0" w:rsidRPr="0043029F" w:rsidRDefault="005E59A0" w:rsidP="00850FF8">
      <w:pPr>
        <w:rPr>
          <w:rFonts w:ascii="Verdana" w:hAnsi="Verdana"/>
        </w:rPr>
      </w:pPr>
      <w:r>
        <w:rPr>
          <w:rFonts w:ascii="Verdana" w:hAnsi="Verdana"/>
          <w:b/>
        </w:rPr>
        <w:t>Барочная д10</w:t>
      </w:r>
    </w:p>
    <w:p w:rsidR="005E59A0" w:rsidRPr="0043029F" w:rsidRDefault="005E59A0" w:rsidP="00850FF8">
      <w:pPr>
        <w:rPr>
          <w:rFonts w:ascii="Verdana" w:hAnsi="Verdana"/>
          <w:b/>
        </w:rPr>
      </w:pPr>
    </w:p>
    <w:p w:rsidR="005E59A0" w:rsidRPr="0043029F" w:rsidRDefault="005E59A0" w:rsidP="00850FF8">
      <w:pPr>
        <w:rPr>
          <w:rFonts w:ascii="Verdana" w:hAnsi="Verdana"/>
          <w:b/>
        </w:rPr>
      </w:pPr>
    </w:p>
    <w:p w:rsidR="005E59A0" w:rsidRPr="0070127C" w:rsidRDefault="005E59A0" w:rsidP="00850FF8">
      <w:pPr>
        <w:ind w:firstLine="708"/>
        <w:rPr>
          <w:rFonts w:ascii="Verdana" w:hAnsi="Verdana"/>
          <w:sz w:val="20"/>
          <w:szCs w:val="20"/>
        </w:rPr>
      </w:pPr>
    </w:p>
    <w:sectPr w:rsidR="005E59A0" w:rsidRPr="0070127C" w:rsidSect="00D0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talicT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rkerFelt-Thi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35A02"/>
    <w:multiLevelType w:val="hybridMultilevel"/>
    <w:tmpl w:val="9E3CD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45AB"/>
    <w:rsid w:val="00027837"/>
    <w:rsid w:val="00027BE3"/>
    <w:rsid w:val="00040434"/>
    <w:rsid w:val="00073B9B"/>
    <w:rsid w:val="00083B6F"/>
    <w:rsid w:val="000A6F07"/>
    <w:rsid w:val="000D3895"/>
    <w:rsid w:val="000E7892"/>
    <w:rsid w:val="001009D7"/>
    <w:rsid w:val="00110EA5"/>
    <w:rsid w:val="001327F9"/>
    <w:rsid w:val="00165E6F"/>
    <w:rsid w:val="001767FE"/>
    <w:rsid w:val="001910A9"/>
    <w:rsid w:val="001E3FD0"/>
    <w:rsid w:val="001E6ABD"/>
    <w:rsid w:val="001F14E8"/>
    <w:rsid w:val="001F45EF"/>
    <w:rsid w:val="002032D2"/>
    <w:rsid w:val="00206E57"/>
    <w:rsid w:val="00221C2B"/>
    <w:rsid w:val="0024375E"/>
    <w:rsid w:val="00275F0E"/>
    <w:rsid w:val="00297EFA"/>
    <w:rsid w:val="002B3E99"/>
    <w:rsid w:val="002E0211"/>
    <w:rsid w:val="002F007D"/>
    <w:rsid w:val="002F2C54"/>
    <w:rsid w:val="00310CD0"/>
    <w:rsid w:val="003245AB"/>
    <w:rsid w:val="00397D61"/>
    <w:rsid w:val="003A16A4"/>
    <w:rsid w:val="003D1C9D"/>
    <w:rsid w:val="003E2CBD"/>
    <w:rsid w:val="0043029F"/>
    <w:rsid w:val="004461C7"/>
    <w:rsid w:val="00484496"/>
    <w:rsid w:val="00484515"/>
    <w:rsid w:val="00497951"/>
    <w:rsid w:val="0053103B"/>
    <w:rsid w:val="00571E57"/>
    <w:rsid w:val="00575867"/>
    <w:rsid w:val="005B0DA3"/>
    <w:rsid w:val="005D2D92"/>
    <w:rsid w:val="005E59A0"/>
    <w:rsid w:val="005E6E9B"/>
    <w:rsid w:val="00607F33"/>
    <w:rsid w:val="00641146"/>
    <w:rsid w:val="00647EBE"/>
    <w:rsid w:val="006770B5"/>
    <w:rsid w:val="00691C5D"/>
    <w:rsid w:val="006F5480"/>
    <w:rsid w:val="0070127C"/>
    <w:rsid w:val="007376E6"/>
    <w:rsid w:val="00780BC3"/>
    <w:rsid w:val="00790336"/>
    <w:rsid w:val="0079222A"/>
    <w:rsid w:val="00797333"/>
    <w:rsid w:val="007A2172"/>
    <w:rsid w:val="008142A4"/>
    <w:rsid w:val="00850FF8"/>
    <w:rsid w:val="00870589"/>
    <w:rsid w:val="008973CB"/>
    <w:rsid w:val="00897E5B"/>
    <w:rsid w:val="008B56B6"/>
    <w:rsid w:val="008F4708"/>
    <w:rsid w:val="00903DDE"/>
    <w:rsid w:val="00904BBC"/>
    <w:rsid w:val="0090667E"/>
    <w:rsid w:val="00926188"/>
    <w:rsid w:val="00942AC5"/>
    <w:rsid w:val="00957C90"/>
    <w:rsid w:val="00966790"/>
    <w:rsid w:val="00986B06"/>
    <w:rsid w:val="009F5D37"/>
    <w:rsid w:val="00A01974"/>
    <w:rsid w:val="00A611FD"/>
    <w:rsid w:val="00A83A08"/>
    <w:rsid w:val="00A907AB"/>
    <w:rsid w:val="00A94467"/>
    <w:rsid w:val="00AB4580"/>
    <w:rsid w:val="00B002BA"/>
    <w:rsid w:val="00B331AE"/>
    <w:rsid w:val="00B37849"/>
    <w:rsid w:val="00B51108"/>
    <w:rsid w:val="00B778C5"/>
    <w:rsid w:val="00B819C8"/>
    <w:rsid w:val="00BA4172"/>
    <w:rsid w:val="00BC17E5"/>
    <w:rsid w:val="00BC2A6A"/>
    <w:rsid w:val="00C11155"/>
    <w:rsid w:val="00C264B6"/>
    <w:rsid w:val="00C618E5"/>
    <w:rsid w:val="00C666D1"/>
    <w:rsid w:val="00C67608"/>
    <w:rsid w:val="00C7571F"/>
    <w:rsid w:val="00D0062C"/>
    <w:rsid w:val="00D10115"/>
    <w:rsid w:val="00D307A5"/>
    <w:rsid w:val="00D32588"/>
    <w:rsid w:val="00D50D67"/>
    <w:rsid w:val="00D63A3C"/>
    <w:rsid w:val="00D657F9"/>
    <w:rsid w:val="00D843A5"/>
    <w:rsid w:val="00DA1A1A"/>
    <w:rsid w:val="00DB0C2F"/>
    <w:rsid w:val="00DD0F5C"/>
    <w:rsid w:val="00E00283"/>
    <w:rsid w:val="00E856FF"/>
    <w:rsid w:val="00E93980"/>
    <w:rsid w:val="00E95ECC"/>
    <w:rsid w:val="00EA2749"/>
    <w:rsid w:val="00EA29C8"/>
    <w:rsid w:val="00EC057F"/>
    <w:rsid w:val="00ED29B6"/>
    <w:rsid w:val="00EE2FE8"/>
    <w:rsid w:val="00F03B6B"/>
    <w:rsid w:val="00F46111"/>
    <w:rsid w:val="00F62C34"/>
    <w:rsid w:val="00F6389D"/>
    <w:rsid w:val="00F666F6"/>
    <w:rsid w:val="00FA06FA"/>
    <w:rsid w:val="00FB3249"/>
    <w:rsid w:val="00FB47CA"/>
    <w:rsid w:val="00FB5C26"/>
    <w:rsid w:val="00FC511E"/>
    <w:rsid w:val="00FF3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5A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24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45AB"/>
    <w:rPr>
      <w:rFonts w:ascii="Tahoma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DefaultParagraphFont"/>
    <w:uiPriority w:val="99"/>
    <w:rsid w:val="003A16A4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3A16A4"/>
    <w:rPr>
      <w:rFonts w:cs="Times New Roman"/>
    </w:rPr>
  </w:style>
  <w:style w:type="paragraph" w:styleId="ListParagraph">
    <w:name w:val="List Paragraph"/>
    <w:basedOn w:val="Normal"/>
    <w:uiPriority w:val="99"/>
    <w:qFormat/>
    <w:rsid w:val="00397D6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4375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99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dolceamar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5</Pages>
  <Words>1007</Words>
  <Characters>5746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11</cp:revision>
  <cp:lastPrinted>2013-08-14T15:51:00Z</cp:lastPrinted>
  <dcterms:created xsi:type="dcterms:W3CDTF">2013-08-15T08:19:00Z</dcterms:created>
  <dcterms:modified xsi:type="dcterms:W3CDTF">2013-08-30T15:12:00Z</dcterms:modified>
</cp:coreProperties>
</file>